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51FEDEB1" w14:textId="77777777" w:rsidTr="002A068F">
        <w:trPr>
          <w:trHeight w:val="8366"/>
          <w:tblHeader/>
        </w:trPr>
        <w:tc>
          <w:tcPr>
            <w:tcW w:w="7819" w:type="dxa"/>
          </w:tcPr>
          <w:p w14:paraId="356EDCEA" w14:textId="6BFFB80C" w:rsidR="00897FB4" w:rsidRPr="00897FB4" w:rsidRDefault="002C04C0" w:rsidP="00897FB4">
            <w:pPr>
              <w:pStyle w:val="Subtitle"/>
            </w:pPr>
            <w:bookmarkStart w:id="0" w:name="_GoBack"/>
            <w:bookmarkEnd w:id="0"/>
            <w:r>
              <w:t>Sign up for a great new class!</w:t>
            </w:r>
          </w:p>
          <w:p w14:paraId="3F991995" w14:textId="0F3AD859" w:rsidR="00265C48" w:rsidRDefault="002C04C0" w:rsidP="00265C48">
            <w:pPr>
              <w:pStyle w:val="Title"/>
            </w:pPr>
            <w:r>
              <w:t>Leaders</w:t>
            </w:r>
            <w:r w:rsidR="00A677A1">
              <w:t>hip Skills</w:t>
            </w:r>
            <w:r>
              <w:t xml:space="preserve"> </w:t>
            </w:r>
          </w:p>
          <w:p w14:paraId="7E31F4A6" w14:textId="19711FCF" w:rsidR="00265C48" w:rsidRPr="00EE5564" w:rsidRDefault="00265C48" w:rsidP="00265C48">
            <w:pPr>
              <w:pStyle w:val="Title"/>
              <w:rPr>
                <w:color w:val="0070C0"/>
                <w:sz w:val="28"/>
                <w:szCs w:val="28"/>
              </w:rPr>
            </w:pPr>
            <w:r w:rsidRPr="00EE5564">
              <w:rPr>
                <w:color w:val="0070C0"/>
                <w:sz w:val="28"/>
                <w:szCs w:val="28"/>
              </w:rPr>
              <w:t xml:space="preserve">It will </w:t>
            </w:r>
            <w:r w:rsidR="00C17186" w:rsidRPr="00EE5564">
              <w:rPr>
                <w:color w:val="0070C0"/>
                <w:sz w:val="28"/>
                <w:szCs w:val="28"/>
              </w:rPr>
              <w:t xml:space="preserve">Defintely, Probably </w:t>
            </w:r>
            <w:r w:rsidRPr="00EE5564">
              <w:rPr>
                <w:color w:val="0070C0"/>
                <w:sz w:val="28"/>
                <w:szCs w:val="28"/>
              </w:rPr>
              <w:t>be your favorite class!</w:t>
            </w:r>
          </w:p>
          <w:p w14:paraId="049AC49E" w14:textId="6270CA75" w:rsidR="00897FB4" w:rsidRPr="00897FB4" w:rsidRDefault="00D714B3" w:rsidP="00897FB4">
            <w:pPr>
              <w:pStyle w:val="Subtitle"/>
            </w:pPr>
            <w:r>
              <w:t>Taught by Mr. Brocksome</w:t>
            </w:r>
          </w:p>
          <w:p w14:paraId="40759314" w14:textId="21E21CB7" w:rsidR="00897FB4" w:rsidRPr="00897FB4" w:rsidRDefault="00D714B3" w:rsidP="00897FB4">
            <w:pPr>
              <w:pStyle w:val="Date"/>
            </w:pPr>
            <w:r>
              <w:t>Semester Class for elective Credit</w:t>
            </w:r>
          </w:p>
          <w:p w14:paraId="1A3F2D4A" w14:textId="29F10A87" w:rsidR="00D714B3" w:rsidRDefault="00D714B3" w:rsidP="00C17186">
            <w:pPr>
              <w:pStyle w:val="Time"/>
            </w:pPr>
            <w:r>
              <w:t>Open to all 10</w:t>
            </w:r>
            <w:r w:rsidRPr="00D714B3">
              <w:rPr>
                <w:vertAlign w:val="superscript"/>
              </w:rPr>
              <w:t>th</w:t>
            </w:r>
            <w:r>
              <w:t>, 11</w:t>
            </w:r>
            <w:r w:rsidRPr="00D714B3">
              <w:rPr>
                <w:vertAlign w:val="superscript"/>
              </w:rPr>
              <w:t>th</w:t>
            </w:r>
            <w:r>
              <w:t>, and 12</w:t>
            </w:r>
            <w:r w:rsidRPr="00D714B3">
              <w:rPr>
                <w:vertAlign w:val="superscript"/>
              </w:rPr>
              <w:t>th</w:t>
            </w:r>
            <w:r>
              <w:t xml:space="preserve"> Graders</w:t>
            </w:r>
          </w:p>
          <w:p w14:paraId="2FFD74BB" w14:textId="47096F03" w:rsidR="00D714B3" w:rsidRDefault="00D714B3" w:rsidP="00D714B3">
            <w:r>
              <w:t xml:space="preserve">Yes, this class teaches about leadership, but it goes far beyond that. We’ll look at how we can </w:t>
            </w:r>
            <w:r w:rsidRPr="00A64C52">
              <w:rPr>
                <w:b/>
              </w:rPr>
              <w:t>see others as people</w:t>
            </w:r>
            <w:r>
              <w:t xml:space="preserve"> and not objects. We’ll learn about how to </w:t>
            </w:r>
            <w:r w:rsidR="002C04C0">
              <w:t xml:space="preserve">make </w:t>
            </w:r>
            <w:r w:rsidR="002C04C0" w:rsidRPr="00A64C52">
              <w:rPr>
                <w:b/>
              </w:rPr>
              <w:t>healthy life choices</w:t>
            </w:r>
            <w:r w:rsidR="002C04C0">
              <w:t xml:space="preserve">, how to </w:t>
            </w:r>
            <w:r>
              <w:t xml:space="preserve">have a </w:t>
            </w:r>
            <w:r w:rsidRPr="00A64C52">
              <w:rPr>
                <w:b/>
              </w:rPr>
              <w:t>growth mindset</w:t>
            </w:r>
            <w:r w:rsidR="002C04C0">
              <w:t>,</w:t>
            </w:r>
            <w:r>
              <w:t xml:space="preserve"> and about the importance of </w:t>
            </w:r>
            <w:r w:rsidRPr="00A64C52">
              <w:rPr>
                <w:b/>
              </w:rPr>
              <w:t>respect</w:t>
            </w:r>
            <w:r>
              <w:t xml:space="preserve">. The course will cover conflict resolution, communication, forgiveness, and ethics and character development.  </w:t>
            </w:r>
          </w:p>
          <w:p w14:paraId="1D567464" w14:textId="18BBEF01" w:rsidR="002C04C0" w:rsidRDefault="002C04C0" w:rsidP="00D714B3"/>
          <w:p w14:paraId="7CCCC88F" w14:textId="5F8A8E52" w:rsidR="002C04C0" w:rsidRDefault="002C04C0" w:rsidP="00D714B3">
            <w:pPr>
              <w:rPr>
                <w:b/>
              </w:rPr>
            </w:pPr>
            <w:r w:rsidRPr="00A64C52">
              <w:rPr>
                <w:b/>
              </w:rPr>
              <w:t xml:space="preserve">We’ll have fun, build positive relationships, and learn a lot </w:t>
            </w:r>
            <w:r w:rsidRPr="00A677A1">
              <w:rPr>
                <w:b/>
                <w:u w:val="single"/>
              </w:rPr>
              <w:t>that will help you throughout your life.</w:t>
            </w:r>
            <w:r w:rsidRPr="00A64C52">
              <w:rPr>
                <w:b/>
              </w:rPr>
              <w:t xml:space="preserve"> </w:t>
            </w:r>
            <w:r w:rsidR="00731408">
              <w:rPr>
                <w:b/>
              </w:rPr>
              <w:t>So,</w:t>
            </w:r>
            <w:r w:rsidR="00C60C9A">
              <w:rPr>
                <w:b/>
              </w:rPr>
              <w:t xml:space="preserve"> sign up. </w:t>
            </w:r>
            <w:r w:rsidR="00D3743A">
              <w:rPr>
                <w:b/>
              </w:rPr>
              <w:t>Hurry Up</w:t>
            </w:r>
            <w:r w:rsidR="00C60C9A">
              <w:rPr>
                <w:b/>
              </w:rPr>
              <w:t>!</w:t>
            </w:r>
          </w:p>
          <w:p w14:paraId="6182BE46" w14:textId="6FCA5F24" w:rsidR="00A677A1" w:rsidRDefault="00A677A1" w:rsidP="00D714B3">
            <w:pPr>
              <w:rPr>
                <w:b/>
              </w:rPr>
            </w:pPr>
          </w:p>
          <w:p w14:paraId="41B0CE81" w14:textId="6AA089A4" w:rsidR="00A677A1" w:rsidRPr="00A64C52" w:rsidRDefault="00A677A1" w:rsidP="00D714B3">
            <w:pPr>
              <w:rPr>
                <w:b/>
              </w:rPr>
            </w:pPr>
            <w:r>
              <w:rPr>
                <w:b/>
              </w:rPr>
              <w:t xml:space="preserve">Class Code: </w:t>
            </w:r>
            <w:r w:rsidRPr="00A677A1">
              <w:rPr>
                <w:b/>
              </w:rPr>
              <w:t>586351</w:t>
            </w:r>
          </w:p>
          <w:p w14:paraId="187B6C85" w14:textId="1E937333" w:rsidR="00897FB4" w:rsidRPr="00897FB4" w:rsidRDefault="00897FB4" w:rsidP="00D714B3"/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7D7186F2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39B204DE" w14:textId="119422E4" w:rsidR="00897FB4" w:rsidRPr="00897FB4" w:rsidRDefault="00D737D8" w:rsidP="001570B2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22AFB67A9CCA43CF91B43B145E939BD1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r w:rsidR="00265C48">
              <w:t xml:space="preserve"> </w:t>
            </w:r>
            <w:r w:rsidR="00D714B3">
              <w:t>Mr. Brocksome – Rm. J-202 – tbrocksome@graniteschools.org</w:t>
            </w:r>
          </w:p>
        </w:tc>
      </w:tr>
    </w:tbl>
    <w:p w14:paraId="0752EB01" w14:textId="1EAC1AB7" w:rsidR="002A068F" w:rsidRDefault="002A068F" w:rsidP="00A64C52">
      <w:pPr>
        <w:pStyle w:val="NoSpacing"/>
        <w:ind w:left="0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ED9EF" w14:textId="77777777" w:rsidR="00B268A6" w:rsidRDefault="00B268A6" w:rsidP="0068245E">
      <w:pPr>
        <w:spacing w:after="0" w:line="240" w:lineRule="auto"/>
      </w:pPr>
      <w:r>
        <w:separator/>
      </w:r>
    </w:p>
  </w:endnote>
  <w:endnote w:type="continuationSeparator" w:id="0">
    <w:p w14:paraId="6EA59C10" w14:textId="77777777" w:rsidR="00B268A6" w:rsidRDefault="00B268A6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F95349" w14:textId="1BE7E2B5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718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1CE3E" w14:textId="77777777" w:rsidR="00B268A6" w:rsidRDefault="00B268A6" w:rsidP="0068245E">
      <w:pPr>
        <w:spacing w:after="0" w:line="240" w:lineRule="auto"/>
      </w:pPr>
      <w:r>
        <w:separator/>
      </w:r>
    </w:p>
  </w:footnote>
  <w:footnote w:type="continuationSeparator" w:id="0">
    <w:p w14:paraId="2959D0CD" w14:textId="77777777" w:rsidR="00B268A6" w:rsidRDefault="00B268A6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D0B8F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DEE80FB" wp14:editId="01D70470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E2DC50C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0D1FBB4" wp14:editId="02B1F90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C1DEADF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4F73F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0AAEA05" wp14:editId="37E073F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A770CBA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8CCE93E" wp14:editId="281CD08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27A7893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84D62B9"/>
    <w:multiLevelType w:val="hybridMultilevel"/>
    <w:tmpl w:val="42422BDE"/>
    <w:lvl w:ilvl="0" w:tplc="86A4AECC">
      <w:numFmt w:val="bullet"/>
      <w:lvlText w:val="-"/>
      <w:lvlJc w:val="left"/>
      <w:pPr>
        <w:ind w:left="720" w:hanging="360"/>
      </w:pPr>
      <w:rPr>
        <w:rFonts w:ascii="Candara" w:eastAsiaTheme="majorEastAsia" w:hAnsi="Candara" w:cstheme="majorBidi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ABD3207"/>
    <w:multiLevelType w:val="hybridMultilevel"/>
    <w:tmpl w:val="ACBA0966"/>
    <w:lvl w:ilvl="0" w:tplc="C07CF452">
      <w:numFmt w:val="bullet"/>
      <w:lvlText w:val="-"/>
      <w:lvlJc w:val="left"/>
      <w:pPr>
        <w:ind w:left="720" w:hanging="360"/>
      </w:pPr>
      <w:rPr>
        <w:rFonts w:ascii="Candara" w:eastAsiaTheme="majorEastAsia" w:hAnsi="Candar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B3"/>
    <w:rsid w:val="000E33EA"/>
    <w:rsid w:val="00143E11"/>
    <w:rsid w:val="001570B2"/>
    <w:rsid w:val="001624C3"/>
    <w:rsid w:val="00220400"/>
    <w:rsid w:val="00265C48"/>
    <w:rsid w:val="002733AA"/>
    <w:rsid w:val="002A068F"/>
    <w:rsid w:val="002C04C0"/>
    <w:rsid w:val="003E25E0"/>
    <w:rsid w:val="004611DB"/>
    <w:rsid w:val="004E5215"/>
    <w:rsid w:val="005900F3"/>
    <w:rsid w:val="005D2D39"/>
    <w:rsid w:val="0068245E"/>
    <w:rsid w:val="0069500E"/>
    <w:rsid w:val="00713F12"/>
    <w:rsid w:val="00731408"/>
    <w:rsid w:val="007A4EDB"/>
    <w:rsid w:val="00834305"/>
    <w:rsid w:val="00897FB4"/>
    <w:rsid w:val="009124DD"/>
    <w:rsid w:val="0094423C"/>
    <w:rsid w:val="00A64C52"/>
    <w:rsid w:val="00A677A1"/>
    <w:rsid w:val="00A95506"/>
    <w:rsid w:val="00AB123B"/>
    <w:rsid w:val="00B168F9"/>
    <w:rsid w:val="00B268A6"/>
    <w:rsid w:val="00C17186"/>
    <w:rsid w:val="00C60C9A"/>
    <w:rsid w:val="00C67FD5"/>
    <w:rsid w:val="00C93A32"/>
    <w:rsid w:val="00CE754C"/>
    <w:rsid w:val="00CF207A"/>
    <w:rsid w:val="00D3743A"/>
    <w:rsid w:val="00D529A9"/>
    <w:rsid w:val="00D714B3"/>
    <w:rsid w:val="00D737D8"/>
    <w:rsid w:val="00E402F3"/>
    <w:rsid w:val="00E43EFE"/>
    <w:rsid w:val="00EB7ADA"/>
    <w:rsid w:val="00E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E30565"/>
  <w15:chartTrackingRefBased/>
  <w15:docId w15:val="{F9F3CD2A-351B-463F-9385-58842C129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rocksome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AFB67A9CCA43CF91B43B145E939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09FA4-FEF2-483C-A815-BE816B43A821}"/>
      </w:docPartPr>
      <w:docPartBody>
        <w:p w:rsidR="00C500C3" w:rsidRDefault="00334F45">
          <w:pPr>
            <w:pStyle w:val="22AFB67A9CCA43CF91B43B145E939BD1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F45"/>
    <w:rsid w:val="00334F45"/>
    <w:rsid w:val="00603F75"/>
    <w:rsid w:val="00C5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8BB6CC0F42409CBE0C57841DFFD9ED">
    <w:name w:val="DF8BB6CC0F42409CBE0C57841DFFD9ED"/>
  </w:style>
  <w:style w:type="paragraph" w:customStyle="1" w:styleId="DA55A20030914BB48962F2F234517EFF">
    <w:name w:val="DA55A20030914BB48962F2F234517EFF"/>
  </w:style>
  <w:style w:type="paragraph" w:customStyle="1" w:styleId="91C32BC33067473D84BE3F7F5265E0C6">
    <w:name w:val="91C32BC33067473D84BE3F7F5265E0C6"/>
  </w:style>
  <w:style w:type="paragraph" w:customStyle="1" w:styleId="AE71A8F01900478FA372DAC55780AE43">
    <w:name w:val="AE71A8F01900478FA372DAC55780AE43"/>
  </w:style>
  <w:style w:type="paragraph" w:customStyle="1" w:styleId="7FA0C971638940F588D72AC3F1B9BE9A">
    <w:name w:val="7FA0C971638940F588D72AC3F1B9BE9A"/>
  </w:style>
  <w:style w:type="paragraph" w:customStyle="1" w:styleId="3EBA0E06DB61454997995B3DC9D04285">
    <w:name w:val="3EBA0E06DB61454997995B3DC9D04285"/>
  </w:style>
  <w:style w:type="paragraph" w:customStyle="1" w:styleId="CC63539A56D7445CB2D1BFC18D111131">
    <w:name w:val="CC63539A56D7445CB2D1BFC18D111131"/>
  </w:style>
  <w:style w:type="paragraph" w:customStyle="1" w:styleId="2FB9A4BCDFCA4D83983227DB123CD2A8">
    <w:name w:val="2FB9A4BCDFCA4D83983227DB123CD2A8"/>
  </w:style>
  <w:style w:type="paragraph" w:customStyle="1" w:styleId="22AFB67A9CCA43CF91B43B145E939BD1">
    <w:name w:val="22AFB67A9CCA43CF91B43B145E939BD1"/>
  </w:style>
  <w:style w:type="paragraph" w:customStyle="1" w:styleId="8A9289956636434A84FAEAB3162632FD">
    <w:name w:val="8A9289956636434A84FAEAB3162632FD"/>
  </w:style>
  <w:style w:type="paragraph" w:customStyle="1" w:styleId="E8B0FC96A41248748A72C19B0641E212">
    <w:name w:val="E8B0FC96A41248748A72C19B0641E2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a4f35948-e619-41b3-aa29-22878b09cfd2"/>
    <ds:schemaRef ds:uri="http://purl.org/dc/dcmitype/"/>
    <ds:schemaRef ds:uri="40262f94-9f35-4ac3-9a90-690165a166b7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D1A436-BE92-4DA5-9A04-2B99605CB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120</Words>
  <Characters>688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Brocksome, Tom A</dc:creator>
  <cp:keywords/>
  <dc:description/>
  <cp:lastModifiedBy>Switzer, Shena M</cp:lastModifiedBy>
  <cp:revision>2</cp:revision>
  <cp:lastPrinted>2018-01-08T16:47:00Z</cp:lastPrinted>
  <dcterms:created xsi:type="dcterms:W3CDTF">2019-01-22T15:11:00Z</dcterms:created>
  <dcterms:modified xsi:type="dcterms:W3CDTF">2019-01-22T15:11:00Z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